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2C6" w:rsidRPr="00467C03" w:rsidRDefault="004E32C6" w:rsidP="00467C03">
      <w:pPr>
        <w:shd w:val="clear" w:color="auto" w:fill="FFFFFF"/>
        <w:spacing w:after="0" w:line="270" w:lineRule="atLeast"/>
        <w:ind w:firstLine="709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МБДОУ Мелля-Тамакский детский сад «Куянкай</w:t>
      </w: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» Муслюмовского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РТ</w:t>
      </w: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</w:t>
      </w:r>
    </w:p>
    <w:p w:rsidR="004E32C6" w:rsidRPr="007B0004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7B0004">
        <w:rPr>
          <w:rFonts w:ascii="Times New Roman" w:hAnsi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Учредитель:</w:t>
      </w:r>
      <w:r w:rsidRPr="007B0004"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E32C6" w:rsidRPr="00A703AF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Исполнительный комитет Муслюмовского муниципального района Республики Татарстан</w:t>
      </w:r>
    </w:p>
    <w:p w:rsidR="004E32C6" w:rsidRPr="00A703AF" w:rsidRDefault="004E32C6" w:rsidP="007B0004">
      <w:pPr>
        <w:pStyle w:val="NoSpacing"/>
        <w:shd w:val="clear" w:color="auto" w:fill="FFFFFF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A703AF">
        <w:rPr>
          <w:color w:val="000000"/>
          <w:bdr w:val="none" w:sz="0" w:space="0" w:color="auto" w:frame="1"/>
        </w:rPr>
        <w:t>Адрес: 423970, с.Муслюмово, ул. Пушкина, 41</w:t>
      </w:r>
    </w:p>
    <w:p w:rsidR="004E32C6" w:rsidRPr="00A703AF" w:rsidRDefault="004E32C6" w:rsidP="007B0004">
      <w:pPr>
        <w:pStyle w:val="NoSpacing"/>
        <w:shd w:val="clear" w:color="auto" w:fill="FFFFFF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A703AF">
        <w:rPr>
          <w:color w:val="000000"/>
          <w:bdr w:val="none" w:sz="0" w:space="0" w:color="auto" w:frame="1"/>
        </w:rPr>
        <w:t>Телефон: 8(8855) 62-59-39     Факс: 8(8855) 62-59-39</w:t>
      </w:r>
    </w:p>
    <w:p w:rsidR="004E32C6" w:rsidRPr="00A703AF" w:rsidRDefault="004E32C6" w:rsidP="007B0004">
      <w:pPr>
        <w:pStyle w:val="NoSpacing"/>
        <w:shd w:val="clear" w:color="auto" w:fill="FFFFFF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> </w:t>
      </w:r>
      <w:r w:rsidRPr="00A703AF">
        <w:rPr>
          <w:color w:val="000000"/>
          <w:bdr w:val="none" w:sz="0" w:space="0" w:color="auto" w:frame="1"/>
        </w:rPr>
        <w:t>График работы: понедельник-пятница </w:t>
      </w:r>
      <w:r w:rsidRPr="00A703AF">
        <w:rPr>
          <w:rStyle w:val="apple-converted-space"/>
          <w:color w:val="000000"/>
          <w:bdr w:val="none" w:sz="0" w:space="0" w:color="auto" w:frame="1"/>
        </w:rPr>
        <w:t> </w:t>
      </w:r>
      <w:r w:rsidRPr="00A703AF">
        <w:rPr>
          <w:color w:val="000000"/>
          <w:bdr w:val="none" w:sz="0" w:space="0" w:color="auto" w:frame="1"/>
        </w:rPr>
        <w:t>8.00-12.00 и 13.00-17.00.  </w:t>
      </w:r>
    </w:p>
    <w:p w:rsidR="004E32C6" w:rsidRPr="00A703AF" w:rsidRDefault="004E32C6" w:rsidP="007B0004">
      <w:pPr>
        <w:pStyle w:val="NoSpacing"/>
        <w:shd w:val="clear" w:color="auto" w:fill="FFFFFF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> </w:t>
      </w:r>
      <w:r w:rsidRPr="00A703AF">
        <w:rPr>
          <w:color w:val="000000"/>
          <w:bdr w:val="none" w:sz="0" w:space="0" w:color="auto" w:frame="1"/>
        </w:rPr>
        <w:t>Выходные: суббота, воскресенье</w:t>
      </w:r>
    </w:p>
    <w:p w:rsidR="004E32C6" w:rsidRPr="00A703AF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   </w:t>
      </w:r>
    </w:p>
    <w:p w:rsidR="004E32C6" w:rsidRPr="007B0004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val="de-DE" w:eastAsia="ru-RU"/>
        </w:rPr>
        <w:t> </w:t>
      </w:r>
      <w:r w:rsidRPr="007B0004">
        <w:rPr>
          <w:rFonts w:ascii="Times New Roman" w:hAnsi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График работы </w:t>
      </w:r>
      <w:r w:rsidRPr="007B0004">
        <w:rPr>
          <w:rFonts w:ascii="Times New Roman" w:hAnsi="Times New Roman"/>
          <w:bCs/>
          <w:color w:val="000000"/>
          <w:sz w:val="24"/>
          <w:szCs w:val="24"/>
          <w:u w:val="single"/>
          <w:bdr w:val="none" w:sz="0" w:space="0" w:color="auto" w:frame="1"/>
          <w:lang w:val="tt-RU" w:eastAsia="ru-RU"/>
        </w:rPr>
        <w:t>заведующего</w:t>
      </w:r>
      <w:r w:rsidRPr="007B0004">
        <w:rPr>
          <w:rFonts w:ascii="Times New Roman" w:hAnsi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детского сада</w:t>
      </w:r>
      <w:r w:rsidRPr="007B0004"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:</w:t>
      </w:r>
    </w:p>
    <w:p w:rsidR="004E32C6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Понедельник-пятница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 8.00-12:00 и 13:00 -16</w:t>
      </w: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.00.  </w:t>
      </w:r>
    </w:p>
    <w:p w:rsidR="004E32C6" w:rsidRPr="00A703AF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Суббота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7.00-12:00</w:t>
      </w:r>
    </w:p>
    <w:p w:rsidR="004E32C6" w:rsidRPr="00A703AF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Выходные:  воскресенье</w:t>
      </w:r>
    </w:p>
    <w:p w:rsidR="004E32C6" w:rsidRPr="00A703AF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  </w:t>
      </w:r>
    </w:p>
    <w:p w:rsidR="004E32C6" w:rsidRPr="00A703AF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A703AF">
        <w:rPr>
          <w:rFonts w:ascii="Times New Roman" w:hAnsi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Адрес детского сада:</w:t>
      </w:r>
    </w:p>
    <w:p w:rsidR="004E32C6" w:rsidRPr="00A703AF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423976, с. Мелля-Тамак</w:t>
      </w: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ул. Кооперативная, 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д. 45</w:t>
      </w:r>
    </w:p>
    <w:p w:rsidR="004E32C6" w:rsidRPr="00467C03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Телефон: нет</w:t>
      </w: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  </w:t>
      </w: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val="de-DE" w:eastAsia="ru-RU"/>
        </w:rPr>
        <w:t>E</w:t>
      </w: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val="de-DE" w:eastAsia="ru-RU"/>
        </w:rPr>
        <w:t>mail</w:t>
      </w: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: </w:t>
      </w:r>
      <w:hyperlink r:id="rId4" w:history="1">
        <w:r w:rsidRPr="004528B5">
          <w:rPr>
            <w:rStyle w:val="Hyperlink"/>
            <w:rFonts w:ascii="Times New Roman" w:hAnsi="Times New Roman"/>
            <w:sz w:val="24"/>
            <w:szCs w:val="24"/>
            <w:bdr w:val="none" w:sz="0" w:space="0" w:color="auto" w:frame="1"/>
            <w:lang w:val="de-DE" w:eastAsia="ru-RU"/>
          </w:rPr>
          <w:t>DMellya.Mus</w:t>
        </w:r>
        <w:r w:rsidRPr="004528B5">
          <w:rPr>
            <w:rStyle w:val="Hyperlink"/>
            <w:rFonts w:ascii="Times New Roman" w:hAnsi="Times New Roman"/>
            <w:sz w:val="24"/>
            <w:szCs w:val="24"/>
            <w:bdr w:val="none" w:sz="0" w:space="0" w:color="auto" w:frame="1"/>
            <w:lang w:eastAsia="ru-RU"/>
          </w:rPr>
          <w:t>@</w:t>
        </w:r>
        <w:r w:rsidRPr="004528B5">
          <w:rPr>
            <w:rStyle w:val="Hyperlink"/>
            <w:rFonts w:ascii="Times New Roman" w:hAnsi="Times New Roman"/>
            <w:sz w:val="24"/>
            <w:szCs w:val="24"/>
            <w:bdr w:val="none" w:sz="0" w:space="0" w:color="auto" w:frame="1"/>
            <w:lang w:val="de-DE" w:eastAsia="ru-RU"/>
          </w:rPr>
          <w:t>tatar</w:t>
        </w:r>
        <w:r w:rsidRPr="004528B5">
          <w:rPr>
            <w:rStyle w:val="Hyperlink"/>
            <w:rFonts w:ascii="Times New Roman" w:hAnsi="Times New Roman"/>
            <w:sz w:val="24"/>
            <w:szCs w:val="24"/>
            <w:bdr w:val="none" w:sz="0" w:space="0" w:color="auto" w:frame="1"/>
            <w:lang w:eastAsia="ru-RU"/>
          </w:rPr>
          <w:t>.</w:t>
        </w:r>
        <w:r w:rsidRPr="004528B5">
          <w:rPr>
            <w:rStyle w:val="Hyperlink"/>
            <w:rFonts w:ascii="Times New Roman" w:hAnsi="Times New Roman"/>
            <w:sz w:val="24"/>
            <w:szCs w:val="24"/>
            <w:bdr w:val="none" w:sz="0" w:space="0" w:color="auto" w:frame="1"/>
            <w:lang w:val="de-DE" w:eastAsia="ru-RU"/>
          </w:rPr>
          <w:t>ru</w:t>
        </w:r>
      </w:hyperlink>
      <w:r>
        <w:rPr>
          <w:rFonts w:ascii="Times New Roman" w:hAnsi="Times New Roman"/>
          <w:color w:val="006AC3"/>
          <w:sz w:val="24"/>
          <w:szCs w:val="24"/>
          <w:u w:val="single"/>
          <w:bdr w:val="none" w:sz="0" w:space="0" w:color="auto" w:frame="1"/>
          <w:lang w:val="de-DE" w:eastAsia="ru-RU"/>
        </w:rPr>
        <w:t xml:space="preserve"> </w:t>
      </w:r>
    </w:p>
    <w:p w:rsidR="004E32C6" w:rsidRPr="00A703AF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Заведующий детским 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садом  -  Хусаенова Гульнара Голус</w:t>
      </w: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овна.</w:t>
      </w:r>
    </w:p>
    <w:p w:rsidR="004E32C6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4E32C6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      На сегодняшний день в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детском саду воспитываются  17</w:t>
      </w: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детей.   Детский сад рабо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тает в режиме одной смены при шес</w:t>
      </w: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тидневной рабочей неделе. </w:t>
      </w:r>
    </w:p>
    <w:p w:rsidR="004E32C6" w:rsidRPr="00A703AF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E32C6" w:rsidRPr="00A703AF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A703AF">
        <w:rPr>
          <w:rFonts w:ascii="Times New Roman" w:hAnsi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Воспитание и обучение  в детском саду ведется на татарском и русском языках</w:t>
      </w: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      </w:t>
      </w:r>
    </w:p>
    <w:p w:rsidR="004E32C6" w:rsidRPr="00A703AF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 </w:t>
      </w: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Педагогический колле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ктив детского сада составляет 2 педагога</w:t>
      </w: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 Из них:</w:t>
      </w:r>
    </w:p>
    <w:p w:rsidR="004E32C6" w:rsidRPr="00A703AF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    все имеют высшее педагогическое образование;</w:t>
      </w:r>
    </w:p>
    <w:p w:rsidR="004E32C6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   - 1 педагог имеет первую квалификационную категорию.</w:t>
      </w:r>
    </w:p>
    <w:p w:rsidR="004E32C6" w:rsidRPr="00A703AF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E32C6" w:rsidRPr="007B0004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</w:pP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7B0004">
        <w:rPr>
          <w:rFonts w:ascii="Times New Roman" w:hAnsi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В МБДОУ</w:t>
      </w:r>
      <w:r>
        <w:rPr>
          <w:rFonts w:ascii="Times New Roman" w:hAnsi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«Куянкай»</w:t>
      </w:r>
      <w:r w:rsidRPr="007B0004">
        <w:rPr>
          <w:rFonts w:ascii="Times New Roman" w:hAnsi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используются программы:</w:t>
      </w:r>
    </w:p>
    <w:p w:rsidR="004E32C6" w:rsidRPr="00A703AF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1. «Региональная программа дошкольного образования»,  Р.К.Шаехова.</w:t>
      </w:r>
    </w:p>
    <w:p w:rsidR="004E32C6" w:rsidRPr="00A703AF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2. «Примерная общеобразовательная программа дошкольного образования "От рождения до школы» под ред. Н.Е.Вераксы, Т.С.Кома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ровой М.А. Васильевой, 2014год.</w:t>
      </w:r>
    </w:p>
    <w:p w:rsidR="004E32C6" w:rsidRPr="00A703AF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3. «Гаиләдә,  балалар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бакчаларында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әдәплелек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тәрбияләү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программасы», К.В.Закирова</w:t>
      </w:r>
    </w:p>
    <w:p w:rsidR="004E32C6" w:rsidRPr="00A703AF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4. «Туган як табигате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белән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таныштыру»,  Р.А. Бурганова.</w:t>
      </w:r>
    </w:p>
    <w:p w:rsidR="004E32C6" w:rsidRPr="00A703AF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5. «Наш дом – природа»,  Н.А. Рыжова.</w:t>
      </w:r>
    </w:p>
    <w:p w:rsidR="004E32C6" w:rsidRPr="00A703AF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4E32C6" w:rsidRPr="00A703AF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</w:pPr>
      <w:r w:rsidRPr="00A703AF">
        <w:rPr>
          <w:rFonts w:ascii="Times New Roman" w:hAnsi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Учебно-методические комплекты:</w:t>
      </w:r>
    </w:p>
    <w:p w:rsidR="004E32C6" w:rsidRPr="00A703AF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Ф.В.Хазратова, З.Г.Шарафутдинова "Туган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телдә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сөйләшәбез"- методическое пособие по обучению детей родному 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языку 2-3лет, 3-4 лет, 4-5 лет.</w:t>
      </w:r>
    </w:p>
    <w:p w:rsidR="004E32C6" w:rsidRPr="00A703AF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З.М.Зарипова "Туган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телдә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сөйләшәбез"- методическое пособие по обучению детей родному языку 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5-6 лет.</w:t>
      </w:r>
    </w:p>
    <w:p w:rsidR="004E32C6" w:rsidRPr="00A703AF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С.М.Гаффарова, Г.С.Гарафиева "Изучаем русский язык" - методическое пособие по обучению детей русскому языку для детей средней,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с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таршей, подготовительных групп.</w:t>
      </w:r>
    </w:p>
    <w:p w:rsidR="004E32C6" w:rsidRPr="00A703AF" w:rsidRDefault="004E32C6" w:rsidP="007B0004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sz w:val="24"/>
        </w:rPr>
      </w:pP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Р.К.Шаехова "Мәктәпкәчә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яшьтәгеләр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әлифбасы: Авазларны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A703AF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уйнатып"- методическое пособие по обучению детей грамоте.</w:t>
      </w:r>
      <w:r w:rsidRPr="00A703AF">
        <w:rPr>
          <w:rFonts w:ascii="Times New Roman" w:hAnsi="Times New Roman"/>
          <w:sz w:val="24"/>
        </w:rPr>
        <w:br/>
      </w:r>
      <w:bookmarkStart w:id="0" w:name="_GoBack"/>
      <w:bookmarkEnd w:id="0"/>
    </w:p>
    <w:sectPr w:rsidR="004E32C6" w:rsidRPr="00A703AF" w:rsidSect="007B00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05C49"/>
    <w:rsid w:val="00160063"/>
    <w:rsid w:val="00221B97"/>
    <w:rsid w:val="00231613"/>
    <w:rsid w:val="002710F3"/>
    <w:rsid w:val="00336E72"/>
    <w:rsid w:val="00405C49"/>
    <w:rsid w:val="004528B5"/>
    <w:rsid w:val="00467C03"/>
    <w:rsid w:val="004E32C6"/>
    <w:rsid w:val="007B0004"/>
    <w:rsid w:val="00A263BE"/>
    <w:rsid w:val="00A703AF"/>
    <w:rsid w:val="00E05CC3"/>
    <w:rsid w:val="00EF47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10F3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EF47CD"/>
    <w:rPr>
      <w:rFonts w:cs="Times New Roman"/>
      <w:color w:val="0000FF"/>
      <w:u w:val="single"/>
    </w:rPr>
  </w:style>
  <w:style w:type="paragraph" w:styleId="NoSpacing">
    <w:name w:val="No Spacing"/>
    <w:basedOn w:val="Normal"/>
    <w:uiPriority w:val="99"/>
    <w:qFormat/>
    <w:rsid w:val="00EF47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DefaultParagraphFont"/>
    <w:uiPriority w:val="99"/>
    <w:rsid w:val="00EF47CD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9931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1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1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Mellya.Mus@tatar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56</TotalTime>
  <Pages>1</Pages>
  <Words>318</Words>
  <Characters>1816</Characters>
  <Application>Microsoft Office Outlook</Application>
  <DocSecurity>0</DocSecurity>
  <Lines>0</Lines>
  <Paragraphs>0</Paragraphs>
  <ScaleCrop>false</ScaleCrop>
  <Company>Krokoz™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Loner-XP</cp:lastModifiedBy>
  <cp:revision>7</cp:revision>
  <dcterms:created xsi:type="dcterms:W3CDTF">2017-03-31T11:50:00Z</dcterms:created>
  <dcterms:modified xsi:type="dcterms:W3CDTF">2017-04-13T10:57:00Z</dcterms:modified>
</cp:coreProperties>
</file>